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843" w:type="dxa"/>
            <w:shd w:val="clear" w:color="auto" w:fill="D9D9D9"/>
          </w:tcPr>
          <w:p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 risk assessment</w:t>
            </w:r>
          </w:p>
        </w:tc>
        <w:tc>
          <w:tcPr>
            <w:tcW w:w="3119" w:type="dxa"/>
            <w:shd w:val="clear" w:color="auto" w:fill="FFFFFF"/>
          </w:tcPr>
          <w:p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shd w:val="clear" w:color="auto" w:fill="D9D9D9"/>
          </w:tcPr>
          <w:p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D3460" w:rsidRPr="008349D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:rsidTr="000D3460">
        <w:trPr>
          <w:trHeight w:val="692"/>
        </w:trPr>
        <w:tc>
          <w:tcPr>
            <w:tcW w:w="2840" w:type="dxa"/>
            <w:shd w:val="clear" w:color="auto" w:fill="D9D9D9"/>
          </w:tcPr>
          <w:p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:rsidTr="000D3460">
        <w:trPr>
          <w:trHeight w:val="769"/>
        </w:trPr>
        <w:tc>
          <w:tcPr>
            <w:tcW w:w="2840" w:type="dxa"/>
            <w:shd w:val="clear" w:color="auto" w:fill="auto"/>
          </w:tcPr>
          <w:p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8349D7" w:rsidRPr="001C60E8" w:rsidTr="000D3460">
        <w:trPr>
          <w:trHeight w:val="696"/>
        </w:trPr>
        <w:tc>
          <w:tcPr>
            <w:tcW w:w="2840" w:type="dxa"/>
            <w:shd w:val="clear" w:color="auto" w:fill="auto"/>
          </w:tcPr>
          <w:p w:rsidR="008349D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Example:</w:t>
            </w:r>
          </w:p>
          <w:p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 – fire</w:t>
            </w:r>
          </w:p>
          <w:p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 – smoke inhalation / burns</w:t>
            </w:r>
          </w:p>
        </w:tc>
        <w:tc>
          <w:tcPr>
            <w:tcW w:w="1556" w:type="dxa"/>
            <w:shd w:val="clear" w:color="auto" w:fill="auto"/>
          </w:tcPr>
          <w:p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Leaders, Vistors,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Smoke- Use of dry wood, check wind direction, Stand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:rsidR="005C3B4F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Burns- Safe distance from fire, extra wood place on cafefully, teach Scouts good practice around fires, burns/first aid kit easily avaible.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  <w:p w:rsidR="008349D7" w:rsidRPr="000D3460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2"/>
          </w:p>
        </w:tc>
      </w:tr>
      <w:tr w:rsidR="006E4079" w:rsidRPr="001C60E8" w:rsidTr="000D3460">
        <w:trPr>
          <w:trHeight w:val="737"/>
        </w:trPr>
        <w:tc>
          <w:tcPr>
            <w:tcW w:w="2840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78"/>
        </w:trPr>
        <w:tc>
          <w:tcPr>
            <w:tcW w:w="2840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86"/>
        </w:trPr>
        <w:tc>
          <w:tcPr>
            <w:tcW w:w="2840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98"/>
        </w:trPr>
        <w:tc>
          <w:tcPr>
            <w:tcW w:w="2840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94"/>
        </w:trPr>
        <w:tc>
          <w:tcPr>
            <w:tcW w:w="2840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76"/>
        </w:trPr>
        <w:tc>
          <w:tcPr>
            <w:tcW w:w="2840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76"/>
        </w:trPr>
        <w:tc>
          <w:tcPr>
            <w:tcW w:w="2840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6F0" w:rsidRDefault="009F46F0">
      <w:r>
        <w:separator/>
      </w:r>
    </w:p>
  </w:endnote>
  <w:endnote w:type="continuationSeparator" w:id="0">
    <w:p w:rsidR="009F46F0" w:rsidRDefault="009F4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798C27FA-3063-45D9-ABE3-B4E4C5CBA34F}"/>
    <w:embedBold r:id="rId2" w:fontKey="{1D99E1D1-DA91-40F8-9230-53AEA2665DCD}"/>
    <w:embedItalic r:id="rId3" w:fontKey="{91245027-5398-4581-9EDA-9BB350DD36C3}"/>
    <w:embedBoldItalic r:id="rId4" w:fontKey="{77EDB595-0A83-425A-9F7C-1B7DF794D21F}"/>
  </w:font>
  <w:font w:name="NunitoSans-Light"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052E1502-BCED-4441-95F1-2BCCDD4C8CBD}"/>
    <w:embedBold r:id="rId6" w:fontKey="{44EC9020-05CF-45AB-B335-28706E14053A}"/>
    <w:embedBoldItalic r:id="rId7" w:fontKey="{84A3AE69-DA7A-4423-815B-15DDA591EB70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127EE8F-BB56-4F6D-B9A7-FBCC3DA4A2ED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8FEFA1D-9EE8-4F00-92AA-DDF62F360C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4CC530B-BC45-4C1D-A912-4A244DE06D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6F0" w:rsidRDefault="009F46F0">
      <w:r>
        <w:separator/>
      </w:r>
    </w:p>
  </w:footnote>
  <w:footnote w:type="continuationSeparator" w:id="0">
    <w:p w:rsidR="009F46F0" w:rsidRDefault="009F4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9D7" w:rsidRPr="008349D7" w:rsidRDefault="008349D7" w:rsidP="008349D7">
    <w:pPr>
      <w:pStyle w:val="Heading4"/>
    </w:pPr>
    <w:r>
      <w:t>Risk 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hideSpellingError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9F46F0"/>
    <w:rsid w:val="00A17A3E"/>
    <w:rsid w:val="00A30463"/>
    <w:rsid w:val="00A56BF0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543B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Safety\Risk%20Assessment\2020%20RA%20project\Risk%20assessment%20form%20June%2020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3F0B58-466F-4516-AA77-3651CE63B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Risk assessment form June 2020</Template>
  <TotalTime>0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Charlotte Bridgewater</cp:lastModifiedBy>
  <cp:revision>2</cp:revision>
  <cp:lastPrinted>2019-01-31T08:56:00Z</cp:lastPrinted>
  <dcterms:created xsi:type="dcterms:W3CDTF">2020-08-05T14:08:00Z</dcterms:created>
  <dcterms:modified xsi:type="dcterms:W3CDTF">2020-08-05T14:08:00Z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